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:rsidR="005854DB" w:rsidRPr="005854DB" w:rsidRDefault="00146C55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892F774FAEE148E68583A61670870D79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A6604E">
                  <w:t>Level 3 Business Admin Apprenticeship</w:t>
                </w:r>
              </w:sdtContent>
            </w:sdt>
          </w:p>
        </w:tc>
      </w:tr>
      <w:tr w:rsidR="005854DB" w:rsidRPr="0092125E" w:rsidTr="005854DB">
        <w:trPr>
          <w:trHeight w:val="144"/>
        </w:trPr>
        <w:tc>
          <w:tcPr>
            <w:tcW w:w="1440" w:type="dxa"/>
            <w:shd w:val="clear" w:color="auto" w:fill="auto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2D33F7566DD9419EA40CC5E30723A8AF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:rsidR="005854DB" w:rsidRPr="005854DB" w:rsidRDefault="00A6604E" w:rsidP="005854DB">
                <w:pPr>
                  <w:pStyle w:val="Subtitle"/>
                </w:pPr>
                <w:r>
                  <w:t>Fact Sheet</w:t>
                </w:r>
              </w:p>
            </w:sdtContent>
          </w:sdt>
        </w:tc>
      </w:tr>
    </w:tbl>
    <w:bookmarkEnd w:id="0"/>
    <w:p w:rsidR="00BD0C60" w:rsidRDefault="00A6604E" w:rsidP="005854DB">
      <w:pPr>
        <w:pStyle w:val="Heading1"/>
      </w:pPr>
      <w:r>
        <w:t xml:space="preserve">What is </w:t>
      </w:r>
      <w:r w:rsidR="009424BC">
        <w:t xml:space="preserve">our Level 3 </w:t>
      </w:r>
      <w:r>
        <w:t>Business Admin</w:t>
      </w:r>
      <w:r w:rsidR="009424BC">
        <w:t xml:space="preserve"> Apprenticeship</w:t>
      </w:r>
      <w:r>
        <w:t>?</w:t>
      </w:r>
    </w:p>
    <w:p w:rsidR="005854DB" w:rsidRDefault="00462160" w:rsidP="005854DB">
      <w:r>
        <w:t>The Royal Devon University Healthcare Foundation Trust is running</w:t>
      </w:r>
      <w:r w:rsidR="00A6604E">
        <w:t xml:space="preserve"> a Level 3 Business Administration Apprenticeship</w:t>
      </w:r>
      <w:r w:rsidR="00101FCB">
        <w:t xml:space="preserve"> which will be run over </w:t>
      </w:r>
      <w:r w:rsidR="00A64167">
        <w:t xml:space="preserve">18 months. We will be delivering tutorials, two days a week every three weeks. We will be teaching you knowledge, in which you will start to implement in your workplace. </w:t>
      </w:r>
      <w:r w:rsidR="009424BC">
        <w:t>You will be building a showcase portfolio to demonstrate your skills, knowledge and behavior that you have learnt from the course, as well as working towards</w:t>
      </w:r>
      <w:r w:rsidR="0088680D">
        <w:t xml:space="preserve"> </w:t>
      </w:r>
      <w:r w:rsidR="009424BC">
        <w:t>off the job</w:t>
      </w:r>
      <w:r w:rsidR="0088680D">
        <w:t xml:space="preserve"> hours (approx. 20%)</w:t>
      </w:r>
      <w:r w:rsidR="009424BC">
        <w:t xml:space="preserve"> to gain extra knowledge and skills</w:t>
      </w:r>
      <w:r w:rsidR="00FD5AA9">
        <w:t>,</w:t>
      </w:r>
      <w:r w:rsidR="009424BC">
        <w:t xml:space="preserve"> and working on a project/implementation of a new idea. </w:t>
      </w:r>
    </w:p>
    <w:p w:rsidR="00685B4E" w:rsidRPr="00685B4E" w:rsidRDefault="00A64167" w:rsidP="00685B4E">
      <w:pPr>
        <w:pStyle w:val="Heading1"/>
      </w:pPr>
      <w:r>
        <w:t xml:space="preserve">Who is </w:t>
      </w:r>
      <w:r w:rsidR="009424BC">
        <w:t xml:space="preserve">the Level 3 </w:t>
      </w:r>
      <w:r>
        <w:t xml:space="preserve">Business Admin </w:t>
      </w:r>
      <w:r w:rsidR="009424BC">
        <w:t xml:space="preserve">Apprenticeship </w:t>
      </w:r>
      <w:r>
        <w:t>for?</w:t>
      </w:r>
    </w:p>
    <w:p w:rsidR="00685B4E" w:rsidRDefault="00A64167" w:rsidP="005854DB">
      <w:r>
        <w:t>Our level 3 Business Admin Apprenticeship is for any profession</w:t>
      </w:r>
      <w:r w:rsidR="00175392">
        <w:t>al</w:t>
      </w:r>
      <w:r>
        <w:t xml:space="preserve"> who wishes to progress within an admin role. You will learn new skills, knowledge and behaviors that are catered for an admin role. </w:t>
      </w:r>
      <w:r w:rsidR="00175392">
        <w:t xml:space="preserve">This will help you develop within an admin career and open up the door for further development opportunities. </w:t>
      </w:r>
      <w:r w:rsidR="0088680D">
        <w:t>You will have the opportunity to meet new people that are also undertaking this qualification, network and share good practice and support each other with any challenges.</w:t>
      </w:r>
    </w:p>
    <w:p w:rsidR="00685B4E" w:rsidRDefault="009424BC" w:rsidP="009355C2">
      <w:pPr>
        <w:pStyle w:val="Heading1"/>
      </w:pPr>
      <w:r>
        <w:t xml:space="preserve">What will be covered in the </w:t>
      </w:r>
      <w:r w:rsidR="009511B4">
        <w:t xml:space="preserve">Level 3 </w:t>
      </w:r>
      <w:r>
        <w:t>Business Admin Apprenticeship?</w:t>
      </w:r>
    </w:p>
    <w:p w:rsidR="009424BC" w:rsidRPr="009424BC" w:rsidRDefault="009424BC" w:rsidP="009424BC">
      <w:pPr>
        <w:rPr>
          <w:b/>
        </w:rPr>
      </w:pPr>
      <w:r>
        <w:t xml:space="preserve">There will be a number of topics covered in the Level 3 Business Admin Apprenticeship. These are the standards we will be </w:t>
      </w:r>
      <w:r w:rsidR="009511B4">
        <w:t>covering</w:t>
      </w:r>
      <w:r>
        <w:t xml:space="preserve">: </w:t>
      </w:r>
      <w:r w:rsidR="0088680D" w:rsidRPr="0088680D">
        <w:rPr>
          <w:b/>
        </w:rPr>
        <w:t>Customer Service,</w:t>
      </w:r>
      <w:r w:rsidR="0088680D">
        <w:t xml:space="preserve"> </w:t>
      </w:r>
      <w:r>
        <w:rPr>
          <w:b/>
        </w:rPr>
        <w:t>I</w:t>
      </w:r>
      <w:r w:rsidR="0088680D">
        <w:rPr>
          <w:b/>
        </w:rPr>
        <w:t xml:space="preserve">nformation </w:t>
      </w:r>
      <w:r>
        <w:rPr>
          <w:b/>
        </w:rPr>
        <w:t>T</w:t>
      </w:r>
      <w:r w:rsidR="0088680D">
        <w:rPr>
          <w:b/>
        </w:rPr>
        <w:t>echnology</w:t>
      </w:r>
      <w:r>
        <w:rPr>
          <w:b/>
        </w:rPr>
        <w:t xml:space="preserve">, Record and document production, Interpersonal skills, Communications, Quality, Planning and organisation, </w:t>
      </w:r>
      <w:r w:rsidR="0088680D">
        <w:rPr>
          <w:b/>
        </w:rPr>
        <w:t>the</w:t>
      </w:r>
      <w:r w:rsidR="009511B4">
        <w:rPr>
          <w:b/>
        </w:rPr>
        <w:t xml:space="preserve"> </w:t>
      </w:r>
      <w:r>
        <w:rPr>
          <w:b/>
        </w:rPr>
        <w:t xml:space="preserve">organisation, Value of your skills, Stakeholders, Relevant regulations, Policies, External environment factors, Professionalism, Personal qualities, </w:t>
      </w:r>
      <w:r w:rsidR="0088680D">
        <w:rPr>
          <w:b/>
        </w:rPr>
        <w:t>managing</w:t>
      </w:r>
      <w:r>
        <w:rPr>
          <w:b/>
        </w:rPr>
        <w:t xml:space="preserve"> performance, Adap</w:t>
      </w:r>
      <w:r w:rsidR="009511B4">
        <w:rPr>
          <w:b/>
        </w:rPr>
        <w:t>tability, Responsibility, Decision making, Project management, Processes.</w:t>
      </w:r>
    </w:p>
    <w:p w:rsidR="009424BC" w:rsidRDefault="009424BC" w:rsidP="009424BC"/>
    <w:p w:rsidR="009424BC" w:rsidRDefault="009424BC" w:rsidP="009424BC"/>
    <w:p w:rsidR="009424BC" w:rsidRPr="009424BC" w:rsidRDefault="009424BC" w:rsidP="009424BC"/>
    <w:p w:rsidR="00685B4E" w:rsidRDefault="009511B4" w:rsidP="009355C2">
      <w:pPr>
        <w:pStyle w:val="Heading1"/>
      </w:pPr>
      <w:r>
        <w:t>How will you be assessed for the Level 3 Business Admin</w:t>
      </w:r>
      <w:r w:rsidR="0043138D">
        <w:t xml:space="preserve"> </w:t>
      </w:r>
      <w:r>
        <w:t>Apprenticeship?</w:t>
      </w:r>
      <w:bookmarkStart w:id="1" w:name="_GoBack"/>
      <w:bookmarkEnd w:id="1"/>
    </w:p>
    <w:p w:rsidR="009355C2" w:rsidRDefault="009511B4" w:rsidP="009355C2">
      <w:r>
        <w:t xml:space="preserve">There are three assessment methods that you will need to partake in for the Level 3 Business Admin Apprenticeship. You will need to complete a knowledge test, have a professional interview regarding your portfolio, and you will be delivering a presentation on the project you have created/implementation of a new idea, where there will also be questions and answers. </w:t>
      </w:r>
      <w:r w:rsidR="0088680D">
        <w:t>You will be supported by our team, to look at the work that you do and how that relates to the apprenticeship standards. We are also embedding a customer service award into this apprenticeship as an option so you will be duel qualified!</w:t>
      </w:r>
    </w:p>
    <w:p w:rsidR="009511B4" w:rsidRPr="009511B4" w:rsidRDefault="009511B4" w:rsidP="009355C2">
      <w:pPr>
        <w:rPr>
          <w:i/>
        </w:rPr>
      </w:pPr>
      <w:r>
        <w:rPr>
          <w:i/>
        </w:rPr>
        <w:t>You will only be put forward for the End Point Assessment (EPA) when you are ready to do so.</w:t>
      </w:r>
    </w:p>
    <w:p w:rsidR="00685B4E" w:rsidRPr="00685B4E" w:rsidRDefault="009511B4" w:rsidP="009355C2">
      <w:pPr>
        <w:pStyle w:val="Heading1"/>
      </w:pPr>
      <w:r>
        <w:t>What will be required in order to join the Level 3 Business A</w:t>
      </w:r>
      <w:r w:rsidR="00915A48">
        <w:t>d</w:t>
      </w:r>
      <w:r>
        <w:t>min apprenticeship?</w:t>
      </w:r>
    </w:p>
    <w:p w:rsidR="009355C2" w:rsidRDefault="009511B4" w:rsidP="009355C2">
      <w:r>
        <w:t xml:space="preserve">You will need to have at least a C (or above) grade in Math’s and English. If you don’t have your Math’s or English, you can do the level 2 function skills in Math’s and English. </w:t>
      </w:r>
    </w:p>
    <w:p w:rsidR="00FD5AA9" w:rsidRDefault="00FD5AA9" w:rsidP="009355C2">
      <w:r>
        <w:t xml:space="preserve">As this is an apprenticeship, you will need support from your workplace and time given to allow for you to work towards your 20% off the job. You will also need to be given the opportunity to work on a project or implement a new idea. </w:t>
      </w:r>
    </w:p>
    <w:p w:rsidR="00FD5AA9" w:rsidRDefault="00FD5AA9" w:rsidP="009355C2">
      <w:r>
        <w:t xml:space="preserve">There will be tasks set for you to do outside the tutorials which will require commitment and dedication. </w:t>
      </w:r>
    </w:p>
    <w:p w:rsidR="00685B4E" w:rsidRPr="00685B4E" w:rsidRDefault="00FD5AA9" w:rsidP="006F38DB">
      <w:pPr>
        <w:pStyle w:val="Heading1"/>
      </w:pPr>
      <w:r>
        <w:t>Why should I apply for the Level 3 Business Admin Apprenticeship?</w:t>
      </w:r>
    </w:p>
    <w:p w:rsidR="009355C2" w:rsidRDefault="00FD5AA9" w:rsidP="009355C2">
      <w:r>
        <w:t xml:space="preserve">This apprenticeship is </w:t>
      </w:r>
      <w:r w:rsidR="0043138D">
        <w:t xml:space="preserve">perfect for anyone who wants to gain new skills, gain more knowledge and confidence with in an admin role. It’s a great step to take into developing your career, where you will be guided and supported all the way. It is a great opportunity to find new ways of working, being a role model to others, demonstrating and implementing good behavior and feeling empowered! This is a recognized qualification which will set up a lot of opportunities for your future. </w:t>
      </w:r>
    </w:p>
    <w:p w:rsidR="00FD5AA9" w:rsidRDefault="00FD5AA9" w:rsidP="009355C2"/>
    <w:p w:rsidR="00FD5AA9" w:rsidRDefault="00FD5AA9" w:rsidP="009355C2"/>
    <w:p w:rsidR="00FD5AA9" w:rsidRDefault="00FD5AA9" w:rsidP="009355C2"/>
    <w:p w:rsidR="00685B4E" w:rsidRPr="005854DB" w:rsidRDefault="00685B4E" w:rsidP="002955AB"/>
    <w:sectPr w:rsidR="00685B4E" w:rsidRPr="005854DB" w:rsidSect="00A6728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7FD" w:rsidRDefault="003D77FD" w:rsidP="005A20E2">
      <w:pPr>
        <w:spacing w:after="0"/>
      </w:pPr>
      <w:r>
        <w:separator/>
      </w:r>
    </w:p>
    <w:p w:rsidR="003D77FD" w:rsidRDefault="003D77FD"/>
    <w:p w:rsidR="003D77FD" w:rsidRDefault="003D77FD" w:rsidP="009B4773"/>
    <w:p w:rsidR="003D77FD" w:rsidRDefault="003D77FD" w:rsidP="00513832"/>
  </w:endnote>
  <w:endnote w:type="continuationSeparator" w:id="0">
    <w:p w:rsidR="003D77FD" w:rsidRDefault="003D77FD" w:rsidP="005A20E2">
      <w:pPr>
        <w:spacing w:after="0"/>
      </w:pPr>
      <w:r>
        <w:continuationSeparator/>
      </w:r>
    </w:p>
    <w:p w:rsidR="003D77FD" w:rsidRDefault="003D77FD"/>
    <w:p w:rsidR="003D77FD" w:rsidRDefault="003D77FD" w:rsidP="009B4773"/>
    <w:p w:rsidR="003D77FD" w:rsidRDefault="003D77FD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7FD" w:rsidRDefault="003D77FD" w:rsidP="005A20E2">
      <w:pPr>
        <w:spacing w:after="0"/>
      </w:pPr>
      <w:r>
        <w:separator/>
      </w:r>
    </w:p>
    <w:p w:rsidR="003D77FD" w:rsidRDefault="003D77FD"/>
    <w:p w:rsidR="003D77FD" w:rsidRDefault="003D77FD" w:rsidP="009B4773"/>
    <w:p w:rsidR="003D77FD" w:rsidRDefault="003D77FD" w:rsidP="00513832"/>
  </w:footnote>
  <w:footnote w:type="continuationSeparator" w:id="0">
    <w:p w:rsidR="003D77FD" w:rsidRDefault="003D77FD" w:rsidP="005A20E2">
      <w:pPr>
        <w:spacing w:after="0"/>
      </w:pPr>
      <w:r>
        <w:continuationSeparator/>
      </w:r>
    </w:p>
    <w:p w:rsidR="003D77FD" w:rsidRDefault="003D77FD"/>
    <w:p w:rsidR="003D77FD" w:rsidRDefault="003D77FD" w:rsidP="009B4773"/>
    <w:p w:rsidR="003D77FD" w:rsidRDefault="003D77FD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9D2" w:rsidRPr="003639D2" w:rsidRDefault="00146C55" w:rsidP="003639D2">
    <w:pPr>
      <w:pStyle w:val="Header1"/>
    </w:pPr>
    <w:sdt>
      <w:sdtPr>
        <w:alias w:val="Title"/>
        <w:tag w:val=""/>
        <w:id w:val="-611985797"/>
        <w:placeholder>
          <w:docPart w:val="19D543E829D64852A9C4AA46FF8CB99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A6604E">
          <w:t>Level 3 Business Admin Apprenticeship</w:t>
        </w:r>
      </w:sdtContent>
    </w:sdt>
  </w:p>
  <w:p w:rsidR="005854DB" w:rsidRPr="005854DB" w:rsidRDefault="00146C55" w:rsidP="003D6AFD">
    <w:pPr>
      <w:pStyle w:val="Header"/>
    </w:pPr>
    <w:r>
      <w:rPr>
        <w:noProof/>
        <w:lang w:eastAsia="en-GB"/>
      </w:rPr>
      <w:drawing>
        <wp:anchor distT="0" distB="0" distL="114300" distR="114300" simplePos="0" relativeHeight="251700224" behindDoc="1" locked="0" layoutInCell="1" allowOverlap="1" wp14:anchorId="70054C00" wp14:editId="16419683">
          <wp:simplePos x="0" y="0"/>
          <wp:positionH relativeFrom="column">
            <wp:posOffset>5838825</wp:posOffset>
          </wp:positionH>
          <wp:positionV relativeFrom="paragraph">
            <wp:posOffset>610870</wp:posOffset>
          </wp:positionV>
          <wp:extent cx="1179830" cy="527050"/>
          <wp:effectExtent l="0" t="0" r="1270" b="6350"/>
          <wp:wrapTight wrapText="bothSides">
            <wp:wrapPolygon edited="0">
              <wp:start x="0" y="0"/>
              <wp:lineTo x="0" y="21080"/>
              <wp:lineTo x="21274" y="21080"/>
              <wp:lineTo x="2127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DUH logo_email_signatur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830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A6604E">
          <w:t>Fact Sheet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36FF1FF6" wp14:editId="63E9D14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F1F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" fillcolor="#107082" stroked="f">
              <v:fill opacity="9766f"/>
              <v:textbox inset="20mm,8mm">
                <w:txbxContent>
                  <w:p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77EE1242" wp14:editId="35D66EC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04E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01FCB"/>
    <w:rsid w:val="001155CE"/>
    <w:rsid w:val="001225D9"/>
    <w:rsid w:val="0012403E"/>
    <w:rsid w:val="00124370"/>
    <w:rsid w:val="00146C55"/>
    <w:rsid w:val="00160392"/>
    <w:rsid w:val="00164319"/>
    <w:rsid w:val="00175392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372D6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D77FD"/>
    <w:rsid w:val="003E78A7"/>
    <w:rsid w:val="003F0714"/>
    <w:rsid w:val="003F13B0"/>
    <w:rsid w:val="003F5F4A"/>
    <w:rsid w:val="00403423"/>
    <w:rsid w:val="004262DD"/>
    <w:rsid w:val="0042646F"/>
    <w:rsid w:val="0043138D"/>
    <w:rsid w:val="00435096"/>
    <w:rsid w:val="004411FB"/>
    <w:rsid w:val="00443212"/>
    <w:rsid w:val="00462160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8680D"/>
    <w:rsid w:val="0089410F"/>
    <w:rsid w:val="008965F6"/>
    <w:rsid w:val="008A2B5E"/>
    <w:rsid w:val="008D3386"/>
    <w:rsid w:val="008F704C"/>
    <w:rsid w:val="0090206C"/>
    <w:rsid w:val="00902998"/>
    <w:rsid w:val="00912C1B"/>
    <w:rsid w:val="00915A48"/>
    <w:rsid w:val="0092125E"/>
    <w:rsid w:val="00924319"/>
    <w:rsid w:val="009355C2"/>
    <w:rsid w:val="009424BC"/>
    <w:rsid w:val="009511B4"/>
    <w:rsid w:val="00952A7A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4167"/>
    <w:rsid w:val="00A6604E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65564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12306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D5AA9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lej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2F774FAEE148E68583A61670870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8B2E8-5F80-46BC-95E4-84030123AA6A}"/>
      </w:docPartPr>
      <w:docPartBody>
        <w:p w:rsidR="003B11CD" w:rsidRDefault="003B11CD">
          <w:pPr>
            <w:pStyle w:val="892F774FAEE148E68583A61670870D79"/>
          </w:pPr>
          <w:r w:rsidRPr="003639D2">
            <w:t>OFFICE-BASED AGENCY</w:t>
          </w:r>
        </w:p>
      </w:docPartBody>
    </w:docPart>
    <w:docPart>
      <w:docPartPr>
        <w:name w:val="2D33F7566DD9419EA40CC5E30723A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DCD70-7B0B-41F7-82F7-B9B0A87D5483}"/>
      </w:docPartPr>
      <w:docPartBody>
        <w:p w:rsidR="003B11CD" w:rsidRDefault="003B11CD">
          <w:pPr>
            <w:pStyle w:val="2D33F7566DD9419EA40CC5E30723A8AF"/>
          </w:pPr>
          <w:r w:rsidRPr="003639D2">
            <w:t>Startup Checklist</w:t>
          </w:r>
        </w:p>
      </w:docPartBody>
    </w:docPart>
    <w:docPart>
      <w:docPartPr>
        <w:name w:val="19D543E829D64852A9C4AA46FF8CB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7E077-8603-4A95-A0D5-DB690EED0182}"/>
      </w:docPartPr>
      <w:docPartBody>
        <w:p w:rsidR="003B11CD" w:rsidRDefault="003B11CD">
          <w:pPr>
            <w:pStyle w:val="19D543E829D64852A9C4AA46FF8CB990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1CD"/>
    <w:rsid w:val="003B11CD"/>
    <w:rsid w:val="00D7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92F774FAEE148E68583A61670870D79">
    <w:name w:val="892F774FAEE148E68583A61670870D79"/>
  </w:style>
  <w:style w:type="paragraph" w:customStyle="1" w:styleId="2D33F7566DD9419EA40CC5E30723A8AF">
    <w:name w:val="2D33F7566DD9419EA40CC5E30723A8AF"/>
  </w:style>
  <w:style w:type="paragraph" w:customStyle="1" w:styleId="CA90AA12708D40039AF79A5E1501DE2F">
    <w:name w:val="CA90AA12708D40039AF79A5E1501DE2F"/>
  </w:style>
  <w:style w:type="paragraph" w:customStyle="1" w:styleId="ECDD20CA2EFC4930A785C01DAEFC7E7A">
    <w:name w:val="ECDD20CA2EFC4930A785C01DAEFC7E7A"/>
  </w:style>
  <w:style w:type="paragraph" w:customStyle="1" w:styleId="FDB0229C57CD48828CF4D2C10404D581">
    <w:name w:val="FDB0229C57CD48828CF4D2C10404D581"/>
  </w:style>
  <w:style w:type="paragraph" w:customStyle="1" w:styleId="C2A90B0DDD784D5DB2E2048803B4BE7A">
    <w:name w:val="C2A90B0DDD784D5DB2E2048803B4BE7A"/>
  </w:style>
  <w:style w:type="paragraph" w:customStyle="1" w:styleId="45424928F4234D0B8ABCA067C5FF7F63">
    <w:name w:val="45424928F4234D0B8ABCA067C5FF7F63"/>
  </w:style>
  <w:style w:type="paragraph" w:customStyle="1" w:styleId="6795D9AC8E2840C0B00459F47E3B0779">
    <w:name w:val="6795D9AC8E2840C0B00459F47E3B0779"/>
  </w:style>
  <w:style w:type="paragraph" w:customStyle="1" w:styleId="400B1481A53E45C6A955656CDF878507">
    <w:name w:val="400B1481A53E45C6A955656CDF878507"/>
  </w:style>
  <w:style w:type="paragraph" w:customStyle="1" w:styleId="D0E7491956B846A3BC301016BC3C9E46">
    <w:name w:val="D0E7491956B846A3BC301016BC3C9E46"/>
  </w:style>
  <w:style w:type="paragraph" w:customStyle="1" w:styleId="A2B15F94DEB14ECDA0C71F46C674076A">
    <w:name w:val="A2B15F94DEB14ECDA0C71F46C674076A"/>
  </w:style>
  <w:style w:type="paragraph" w:customStyle="1" w:styleId="B2C88530AB9E419C96D0B3ED87072F69">
    <w:name w:val="B2C88530AB9E419C96D0B3ED87072F69"/>
  </w:style>
  <w:style w:type="paragraph" w:customStyle="1" w:styleId="2EA2A82795B047EE8C81C93C6A68A2B2">
    <w:name w:val="2EA2A82795B047EE8C81C93C6A68A2B2"/>
  </w:style>
  <w:style w:type="paragraph" w:customStyle="1" w:styleId="9CDB05F88BDB47B2ABD36A597DD7B58D">
    <w:name w:val="9CDB05F88BDB47B2ABD36A597DD7B58D"/>
  </w:style>
  <w:style w:type="paragraph" w:customStyle="1" w:styleId="779A8647EAE84A14B57EBF9BA831C1BD">
    <w:name w:val="779A8647EAE84A14B57EBF9BA831C1BD"/>
  </w:style>
  <w:style w:type="paragraph" w:customStyle="1" w:styleId="8C8D655E5FE940A4828B025A09158047">
    <w:name w:val="8C8D655E5FE940A4828B025A09158047"/>
  </w:style>
  <w:style w:type="paragraph" w:customStyle="1" w:styleId="49B105D3DA814DE6AF67B835920F0D45">
    <w:name w:val="49B105D3DA814DE6AF67B835920F0D45"/>
  </w:style>
  <w:style w:type="paragraph" w:customStyle="1" w:styleId="6B5A5220D0E543328FBD4B94AAC92FF3">
    <w:name w:val="6B5A5220D0E543328FBD4B94AAC92FF3"/>
  </w:style>
  <w:style w:type="paragraph" w:customStyle="1" w:styleId="75BE08AABBB448A2A4AC5BF171E68101">
    <w:name w:val="75BE08AABBB448A2A4AC5BF171E68101"/>
  </w:style>
  <w:style w:type="paragraph" w:customStyle="1" w:styleId="549176B519564A17A77BAA0FF5C1F7FF">
    <w:name w:val="549176B519564A17A77BAA0FF5C1F7FF"/>
  </w:style>
  <w:style w:type="paragraph" w:customStyle="1" w:styleId="931B527463F9424D86FA9A241D9C625E">
    <w:name w:val="931B527463F9424D86FA9A241D9C625E"/>
  </w:style>
  <w:style w:type="paragraph" w:customStyle="1" w:styleId="A1E3A80ED4104912BA5FA1DF903E77B9">
    <w:name w:val="A1E3A80ED4104912BA5FA1DF903E77B9"/>
  </w:style>
  <w:style w:type="paragraph" w:customStyle="1" w:styleId="6C65FC90F6F64DAEAEB8167B899590C2">
    <w:name w:val="6C65FC90F6F64DAEAEB8167B899590C2"/>
  </w:style>
  <w:style w:type="paragraph" w:customStyle="1" w:styleId="5BDF5DBD07C442C986887C9A448DA7EF">
    <w:name w:val="5BDF5DBD07C442C986887C9A448DA7EF"/>
  </w:style>
  <w:style w:type="paragraph" w:customStyle="1" w:styleId="4DE2E476D8274746A764164C3A4CE80F">
    <w:name w:val="4DE2E476D8274746A764164C3A4CE80F"/>
  </w:style>
  <w:style w:type="paragraph" w:customStyle="1" w:styleId="C421A76E665C405CAB074F62ABC215A6">
    <w:name w:val="C421A76E665C405CAB074F62ABC215A6"/>
  </w:style>
  <w:style w:type="paragraph" w:customStyle="1" w:styleId="621B8ABC2AB4473590D87C58E0312B7B">
    <w:name w:val="621B8ABC2AB4473590D87C58E0312B7B"/>
  </w:style>
  <w:style w:type="paragraph" w:customStyle="1" w:styleId="A17254DC1EF74220AEDC0D930DBDA461">
    <w:name w:val="A17254DC1EF74220AEDC0D930DBDA461"/>
  </w:style>
  <w:style w:type="paragraph" w:customStyle="1" w:styleId="FC714C968E864A8C8904DB724FB13DA6">
    <w:name w:val="FC714C968E864A8C8904DB724FB13DA6"/>
  </w:style>
  <w:style w:type="paragraph" w:customStyle="1" w:styleId="70306D11A72D4591AC1AE707C88FF37E">
    <w:name w:val="70306D11A72D4591AC1AE707C88FF37E"/>
  </w:style>
  <w:style w:type="paragraph" w:customStyle="1" w:styleId="C63A3B43692F400D9AAD7B8BBB92E9B5">
    <w:name w:val="C63A3B43692F400D9AAD7B8BBB92E9B5"/>
  </w:style>
  <w:style w:type="paragraph" w:customStyle="1" w:styleId="65097B9171E14182A577637ADA512422">
    <w:name w:val="65097B9171E14182A577637ADA512422"/>
  </w:style>
  <w:style w:type="paragraph" w:customStyle="1" w:styleId="9770C493ECFE41A085A33464F86D5A1F">
    <w:name w:val="9770C493ECFE41A085A33464F86D5A1F"/>
  </w:style>
  <w:style w:type="paragraph" w:customStyle="1" w:styleId="339ECA2EF7974CC58308959485F2272A">
    <w:name w:val="339ECA2EF7974CC58308959485F2272A"/>
  </w:style>
  <w:style w:type="paragraph" w:customStyle="1" w:styleId="FF14A64482EB42D3A7CCB074B285B2B0">
    <w:name w:val="FF14A64482EB42D3A7CCB074B285B2B0"/>
  </w:style>
  <w:style w:type="paragraph" w:customStyle="1" w:styleId="A7C5DF0ECF2447FDA3D5244F88457D3D">
    <w:name w:val="A7C5DF0ECF2447FDA3D5244F88457D3D"/>
  </w:style>
  <w:style w:type="paragraph" w:customStyle="1" w:styleId="9E606170E65544F28C9535C6D81042EB">
    <w:name w:val="9E606170E65544F28C9535C6D81042EB"/>
  </w:style>
  <w:style w:type="paragraph" w:customStyle="1" w:styleId="F77BB7D788C343BCACA235733FB445C7">
    <w:name w:val="F77BB7D788C343BCACA235733FB445C7"/>
  </w:style>
  <w:style w:type="paragraph" w:customStyle="1" w:styleId="67E3650DB9314A99A7AE3AF7F722ABF6">
    <w:name w:val="67E3650DB9314A99A7AE3AF7F722ABF6"/>
  </w:style>
  <w:style w:type="paragraph" w:customStyle="1" w:styleId="53EF91C241DE43B19CE9C2B3A16FB661">
    <w:name w:val="53EF91C241DE43B19CE9C2B3A16FB661"/>
  </w:style>
  <w:style w:type="paragraph" w:customStyle="1" w:styleId="0D545BBCC6E840DAB9512CB3DA5B432D">
    <w:name w:val="0D545BBCC6E840DAB9512CB3DA5B432D"/>
  </w:style>
  <w:style w:type="paragraph" w:customStyle="1" w:styleId="6B0F25E038A8489B9068FB3D1F2C016A">
    <w:name w:val="6B0F25E038A8489B9068FB3D1F2C016A"/>
  </w:style>
  <w:style w:type="paragraph" w:customStyle="1" w:styleId="A1330A1CA98145B9B9B9B770AA86959E">
    <w:name w:val="A1330A1CA98145B9B9B9B770AA86959E"/>
  </w:style>
  <w:style w:type="paragraph" w:customStyle="1" w:styleId="FBE5CB89F3B942A1B23258E1A983BA66">
    <w:name w:val="FBE5CB89F3B942A1B23258E1A983BA66"/>
  </w:style>
  <w:style w:type="paragraph" w:customStyle="1" w:styleId="653DEAC24B7E41688C5EFD2267FF3875">
    <w:name w:val="653DEAC24B7E41688C5EFD2267FF3875"/>
  </w:style>
  <w:style w:type="paragraph" w:customStyle="1" w:styleId="5F2B5C5CBB9442C4BB2DF3919184B2D1">
    <w:name w:val="5F2B5C5CBB9442C4BB2DF3919184B2D1"/>
  </w:style>
  <w:style w:type="paragraph" w:customStyle="1" w:styleId="2A7AA856D9B447B2A1059072CB489D21">
    <w:name w:val="2A7AA856D9B447B2A1059072CB489D21"/>
  </w:style>
  <w:style w:type="paragraph" w:customStyle="1" w:styleId="7DD2856A9C954C91BF9DF89914A105B8">
    <w:name w:val="7DD2856A9C954C91BF9DF89914A105B8"/>
  </w:style>
  <w:style w:type="paragraph" w:customStyle="1" w:styleId="71980802C4634C8C903D2A0E0C079891">
    <w:name w:val="71980802C4634C8C903D2A0E0C079891"/>
  </w:style>
  <w:style w:type="paragraph" w:customStyle="1" w:styleId="0D8DB0E9FA374531B8159CF108F32B70">
    <w:name w:val="0D8DB0E9FA374531B8159CF108F32B70"/>
  </w:style>
  <w:style w:type="paragraph" w:customStyle="1" w:styleId="837F6921B04C405980C3DEEC51FC220E">
    <w:name w:val="837F6921B04C405980C3DEEC51FC220E"/>
  </w:style>
  <w:style w:type="paragraph" w:customStyle="1" w:styleId="E47D87D4E6C04A2AB190F68ACC39809B">
    <w:name w:val="E47D87D4E6C04A2AB190F68ACC39809B"/>
  </w:style>
  <w:style w:type="paragraph" w:customStyle="1" w:styleId="369102A8814D45E9970DBA01FDC7612D">
    <w:name w:val="369102A8814D45E9970DBA01FDC7612D"/>
  </w:style>
  <w:style w:type="paragraph" w:customStyle="1" w:styleId="B42B9EFF387E4C008E68329C90189681">
    <w:name w:val="B42B9EFF387E4C008E68329C90189681"/>
  </w:style>
  <w:style w:type="paragraph" w:customStyle="1" w:styleId="C3BD723561784270B355699ABD232782">
    <w:name w:val="C3BD723561784270B355699ABD232782"/>
  </w:style>
  <w:style w:type="paragraph" w:customStyle="1" w:styleId="BCA9C9EAEC3343A9ADDAB211EF62830C">
    <w:name w:val="BCA9C9EAEC3343A9ADDAB211EF62830C"/>
  </w:style>
  <w:style w:type="paragraph" w:customStyle="1" w:styleId="68BA97AA155A449BB4921D9A2279812C">
    <w:name w:val="68BA97AA155A449BB4921D9A2279812C"/>
  </w:style>
  <w:style w:type="paragraph" w:customStyle="1" w:styleId="601CC534A76642FA95F705F51332F2F7">
    <w:name w:val="601CC534A76642FA95F705F51332F2F7"/>
  </w:style>
  <w:style w:type="paragraph" w:customStyle="1" w:styleId="FE9B84B0B20A46D8BB5286928EAE8F47">
    <w:name w:val="FE9B84B0B20A46D8BB5286928EAE8F47"/>
  </w:style>
  <w:style w:type="paragraph" w:customStyle="1" w:styleId="C2773FC4DD084405B3DB77100E2AC989">
    <w:name w:val="C2773FC4DD084405B3DB77100E2AC989"/>
  </w:style>
  <w:style w:type="paragraph" w:customStyle="1" w:styleId="461A628519074B689CDD83728EF2CBB4">
    <w:name w:val="461A628519074B689CDD83728EF2CBB4"/>
  </w:style>
  <w:style w:type="paragraph" w:customStyle="1" w:styleId="1E24E8A79B744CBD97CF20B37DB43A89">
    <w:name w:val="1E24E8A79B744CBD97CF20B37DB43A89"/>
  </w:style>
  <w:style w:type="paragraph" w:customStyle="1" w:styleId="B1AA587BE5AE4D9199142294C03DD2B7">
    <w:name w:val="B1AA587BE5AE4D9199142294C03DD2B7"/>
  </w:style>
  <w:style w:type="paragraph" w:customStyle="1" w:styleId="48A7573C7656450686E343DF7BBD7A57">
    <w:name w:val="48A7573C7656450686E343DF7BBD7A57"/>
  </w:style>
  <w:style w:type="paragraph" w:customStyle="1" w:styleId="90DC0B030ADD483CAD3DA031D481815E">
    <w:name w:val="90DC0B030ADD483CAD3DA031D481815E"/>
  </w:style>
  <w:style w:type="paragraph" w:customStyle="1" w:styleId="55CDDE3957344F3FBE99B17CCA70D2A6">
    <w:name w:val="55CDDE3957344F3FBE99B17CCA70D2A6"/>
  </w:style>
  <w:style w:type="paragraph" w:customStyle="1" w:styleId="02F08E6C6FC14810AD082BB281508165">
    <w:name w:val="02F08E6C6FC14810AD082BB281508165"/>
  </w:style>
  <w:style w:type="paragraph" w:customStyle="1" w:styleId="35F71AB8B3D340D79A9E20C45A88DF5A">
    <w:name w:val="35F71AB8B3D340D79A9E20C45A88DF5A"/>
  </w:style>
  <w:style w:type="paragraph" w:customStyle="1" w:styleId="6DC622B148014D1480AA5F4DDD4D19ED">
    <w:name w:val="6DC622B148014D1480AA5F4DDD4D19ED"/>
  </w:style>
  <w:style w:type="paragraph" w:customStyle="1" w:styleId="0B9918B31CCC4EE9A4372F25C4DAF8DF">
    <w:name w:val="0B9918B31CCC4EE9A4372F25C4DAF8DF"/>
  </w:style>
  <w:style w:type="paragraph" w:customStyle="1" w:styleId="60F7A17059E1478FB8A87EA4E6260358">
    <w:name w:val="60F7A17059E1478FB8A87EA4E6260358"/>
  </w:style>
  <w:style w:type="paragraph" w:customStyle="1" w:styleId="FFEC9C3C55A042F49E2D23D47C8496E0">
    <w:name w:val="FFEC9C3C55A042F49E2D23D47C8496E0"/>
  </w:style>
  <w:style w:type="paragraph" w:customStyle="1" w:styleId="09E90B26B6E3421FAF28CFA961D7662D">
    <w:name w:val="09E90B26B6E3421FAF28CFA961D7662D"/>
  </w:style>
  <w:style w:type="paragraph" w:customStyle="1" w:styleId="9AEA46C9FA12419382D6B8771D42DF80">
    <w:name w:val="9AEA46C9FA12419382D6B8771D42DF80"/>
  </w:style>
  <w:style w:type="paragraph" w:customStyle="1" w:styleId="86914072602A48FE955ED07D8ABD927F">
    <w:name w:val="86914072602A48FE955ED07D8ABD927F"/>
  </w:style>
  <w:style w:type="paragraph" w:customStyle="1" w:styleId="8F2186A9D6F2411CB236D64A3EF5870A">
    <w:name w:val="8F2186A9D6F2411CB236D64A3EF5870A"/>
  </w:style>
  <w:style w:type="paragraph" w:customStyle="1" w:styleId="FEA3E98065D1417B97BA0AFA371123B3">
    <w:name w:val="FEA3E98065D1417B97BA0AFA371123B3"/>
  </w:style>
  <w:style w:type="paragraph" w:customStyle="1" w:styleId="D249207F422B44DEA866B70E820E89DA">
    <w:name w:val="D249207F422B44DEA866B70E820E89DA"/>
  </w:style>
  <w:style w:type="paragraph" w:customStyle="1" w:styleId="D543109B904347068460181A189AC781">
    <w:name w:val="D543109B904347068460181A189AC781"/>
  </w:style>
  <w:style w:type="paragraph" w:customStyle="1" w:styleId="18C681BB5EF54EFDB435A01EFFE58CD8">
    <w:name w:val="18C681BB5EF54EFDB435A01EFFE58CD8"/>
  </w:style>
  <w:style w:type="paragraph" w:customStyle="1" w:styleId="EE21891F4F15488B8ECEAAD2AAC8C15A">
    <w:name w:val="EE21891F4F15488B8ECEAAD2AAC8C15A"/>
  </w:style>
  <w:style w:type="paragraph" w:customStyle="1" w:styleId="6F070FAD1D264367AB04F74654E29719">
    <w:name w:val="6F070FAD1D264367AB04F74654E29719"/>
  </w:style>
  <w:style w:type="paragraph" w:customStyle="1" w:styleId="8EAB5C96266E4BB4954FD530E0B31581">
    <w:name w:val="8EAB5C96266E4BB4954FD530E0B31581"/>
  </w:style>
  <w:style w:type="paragraph" w:customStyle="1" w:styleId="9368D8819C254E93B26FE24A5AA6C523">
    <w:name w:val="9368D8819C254E93B26FE24A5AA6C523"/>
  </w:style>
  <w:style w:type="paragraph" w:customStyle="1" w:styleId="7574DC78E078438D8EAA2A7FC311B95B">
    <w:name w:val="7574DC78E078438D8EAA2A7FC311B95B"/>
  </w:style>
  <w:style w:type="paragraph" w:customStyle="1" w:styleId="B6405FB0F46846F9B04C0B585C657950">
    <w:name w:val="B6405FB0F46846F9B04C0B585C657950"/>
  </w:style>
  <w:style w:type="paragraph" w:customStyle="1" w:styleId="ECFC08D9FEE24575A7A875351BD380F0">
    <w:name w:val="ECFC08D9FEE24575A7A875351BD380F0"/>
  </w:style>
  <w:style w:type="paragraph" w:customStyle="1" w:styleId="1F3F77F5E810474D914450BB25A2EDCF">
    <w:name w:val="1F3F77F5E810474D914450BB25A2EDCF"/>
  </w:style>
  <w:style w:type="paragraph" w:customStyle="1" w:styleId="75D2679FAC4D48328767780D056AD01B">
    <w:name w:val="75D2679FAC4D48328767780D056AD01B"/>
  </w:style>
  <w:style w:type="paragraph" w:customStyle="1" w:styleId="E6DD24C276A242D6A76C5BF6372E6F39">
    <w:name w:val="E6DD24C276A242D6A76C5BF6372E6F39"/>
  </w:style>
  <w:style w:type="paragraph" w:customStyle="1" w:styleId="19D543E829D64852A9C4AA46FF8CB990">
    <w:name w:val="19D543E829D64852A9C4AA46FF8CB990"/>
  </w:style>
  <w:style w:type="paragraph" w:customStyle="1" w:styleId="048FED3EF66F47DEB55F08EC457C9B70">
    <w:name w:val="048FED3EF66F47DEB55F08EC457C9B70"/>
  </w:style>
  <w:style w:type="paragraph" w:customStyle="1" w:styleId="50006213BA824E7CA046B8D02B2BA2D5">
    <w:name w:val="50006213BA824E7CA046B8D02B2BA2D5"/>
  </w:style>
  <w:style w:type="paragraph" w:customStyle="1" w:styleId="BE652FE73EFC4872B6FCB4F8C09CD14E">
    <w:name w:val="BE652FE73EFC4872B6FCB4F8C09CD14E"/>
  </w:style>
  <w:style w:type="paragraph" w:customStyle="1" w:styleId="BADF8629DC07418E9CCB4DD71F95486F">
    <w:name w:val="BADF8629DC07418E9CCB4DD71F95486F"/>
  </w:style>
  <w:style w:type="paragraph" w:customStyle="1" w:styleId="118E1FCC1A524B5EADA217631CC14A00">
    <w:name w:val="118E1FCC1A524B5EADA217631CC14A00"/>
  </w:style>
  <w:style w:type="paragraph" w:customStyle="1" w:styleId="E3171D76388748AAB0BF1F7480FE5671">
    <w:name w:val="E3171D76388748AAB0BF1F7480FE5671"/>
  </w:style>
  <w:style w:type="paragraph" w:customStyle="1" w:styleId="2B66B79FA6414B67ADC72C312EF8A880">
    <w:name w:val="2B66B79FA6414B67ADC72C312EF8A8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383A7EA-8DBC-4318-BB90-A3D5D5250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3</Pages>
  <Words>561</Words>
  <Characters>3203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3 Business Admin Apprenticeship</vt:lpstr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3 Business Admin Apprenticeship</dc:title>
  <dc:subject/>
  <dc:creator/>
  <cp:keywords/>
  <dc:description/>
  <cp:lastModifiedBy/>
  <cp:revision>1</cp:revision>
  <dcterms:created xsi:type="dcterms:W3CDTF">2022-07-19T06:39:00Z</dcterms:created>
  <dcterms:modified xsi:type="dcterms:W3CDTF">2022-07-19T06:39:00Z</dcterms:modified>
  <cp:contentStatus>Fact Sheet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